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permStart w:id="1043795863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927B3">
        <w:rPr>
          <w:noProof/>
          <w:rtl/>
        </w:rPr>
        <w:t>‏05/05/2021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927B3">
        <w:rPr>
          <w:noProof/>
          <w:rtl/>
        </w:rPr>
        <w:t>‏כ"ג/אייר/תשפ"א</w:t>
      </w:r>
      <w:r>
        <w:rPr>
          <w:rtl/>
        </w:rPr>
        <w:fldChar w:fldCharType="end"/>
      </w:r>
    </w:p>
    <w:p w:rsidR="00DB179F" w:rsidRDefault="006D5C5F" w:rsidP="00DB179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>פרוטוקול ועדת מכרזים מיום</w: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t xml:space="preserve"> 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begin"/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DATE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 xml:space="preserve"> \@ "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dd/MM/yyyy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>"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separate"/>
      </w:r>
      <w:r w:rsidR="000927B3">
        <w:rPr>
          <w:rFonts w:cs="David"/>
          <w:b/>
          <w:bCs/>
          <w:noProof/>
          <w:color w:val="000000"/>
          <w:sz w:val="26"/>
          <w:szCs w:val="26"/>
          <w:u w:val="double"/>
          <w:rtl/>
        </w:rPr>
        <w:t>‏05/05/2021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end"/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1713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D17138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1713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סגן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D17138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רם ליסטמן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1713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D17138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B10AA2">
        <w:trPr>
          <w:trHeight w:val="344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D17138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3F39BA" w:rsidRPr="00D17138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3F39BA" w:rsidRPr="00D17138" w:rsidRDefault="003F39BA" w:rsidP="003F39BA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bookmarkStart w:id="0" w:name="AB_ad2928de084949aa9bca6ad20efba616"/>
            <w:permEnd w:id="1043795863"/>
            <w:r w:rsidRPr="00D17138">
              <w:rPr>
                <w:rFonts w:ascii="Arial" w:hAnsi="Arial" w:cs="David" w:hint="cs"/>
                <w:b/>
                <w:bCs/>
                <w:noProof/>
                <w:color w:val="943634"/>
                <w:sz w:val="16"/>
                <w:szCs w:val="16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3F39BA" w:rsidRPr="00D17138" w:rsidRDefault="003F39BA" w:rsidP="003F39BA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תקנה תקציבית</w:t>
            </w:r>
          </w:p>
        </w:tc>
      </w:tr>
      <w:tr w:rsidR="003F39BA" w:rsidRPr="00D17138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 xml:space="preserve"> 17060  - 906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בקשה להתקשרות עם חברת </w:t>
            </w: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 xml:space="preserve">Think Big </w:t>
            </w:r>
            <w:r w:rsidRPr="00D17138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עבור הקמת ביתן ביריד </w:t>
            </w: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 xml:space="preserve">NRB </w:t>
            </w:r>
            <w:r w:rsidRPr="00D17138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ביוני </w:t>
            </w: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 xml:space="preserve">2021&gt;&gt; 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>37-03-16-05</w:t>
            </w:r>
          </w:p>
        </w:tc>
      </w:tr>
      <w:tr w:rsidR="003F39BA" w:rsidRPr="00D17138">
        <w:tc>
          <w:tcPr>
            <w:tcW w:w="2551" w:type="dxa"/>
            <w:gridSpan w:val="2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מס' פנייה במנו"ף*</w:t>
            </w:r>
          </w:p>
        </w:tc>
      </w:tr>
      <w:tr w:rsidR="003F39BA" w:rsidRPr="00D17138">
        <w:tc>
          <w:tcPr>
            <w:tcW w:w="2551" w:type="dxa"/>
            <w:gridSpan w:val="2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>21/06/2021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>24/06/2021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  <w:rtl/>
              </w:rPr>
              <w:t>30,000 $ שהם כ- 97,960 ש"ח</w:t>
            </w:r>
          </w:p>
        </w:tc>
        <w:tc>
          <w:tcPr>
            <w:tcW w:w="2340" w:type="dxa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</w:p>
        </w:tc>
      </w:tr>
      <w:tr w:rsidR="003F39BA" w:rsidRPr="00D17138">
        <w:tc>
          <w:tcPr>
            <w:tcW w:w="2535" w:type="dxa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D17138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3F39BA" w:rsidRPr="00D17138" w:rsidRDefault="003F39BA" w:rsidP="003F39BA">
            <w:pPr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  <w:t>מספר הספק</w:t>
            </w:r>
            <w:r w:rsidRPr="00D17138"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  <w:t xml:space="preserve"> </w:t>
            </w:r>
            <w:r w:rsidRPr="00D17138">
              <w:rPr>
                <w:rStyle w:val="Char"/>
                <w:rFonts w:cs="David"/>
                <w:noProof/>
                <w:sz w:val="16"/>
                <w:szCs w:val="16"/>
                <w:rtl/>
              </w:rPr>
              <w:t>(ח.פ/ח.צ/ע.מ/מספר עמותה)</w:t>
            </w:r>
          </w:p>
        </w:tc>
      </w:tr>
      <w:tr w:rsidR="003F39BA" w:rsidRPr="00D17138">
        <w:tc>
          <w:tcPr>
            <w:tcW w:w="2535" w:type="dxa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>Think Big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  <w:rtl/>
              </w:rPr>
              <w:t>ארה"ב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3F39BA" w:rsidRPr="00D17138" w:rsidRDefault="003F39BA" w:rsidP="003F39BA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D17138">
              <w:rPr>
                <w:rFonts w:ascii="Arial" w:hAnsi="Arial" w:cs="Arial" w:hint="cs"/>
                <w:noProof/>
                <w:sz w:val="16"/>
                <w:szCs w:val="16"/>
              </w:rPr>
              <w:t>5000000</w:t>
            </w:r>
          </w:p>
        </w:tc>
      </w:tr>
    </w:tbl>
    <w:bookmarkEnd w:id="0"/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permStart w:id="1532263994" w:edGrp="everyone"/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D17138" w:rsidRDefault="003F39BA" w:rsidP="00B5089D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74642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אגף אמריקה מבקש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את אישור הועדה להתקשרות עם חברת</w:t>
            </w:r>
            <w:r w:rsidR="00B5089D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"</w:t>
            </w:r>
            <w:r w:rsidRPr="003F39BA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Think Big</w:t>
            </w:r>
            <w:r w:rsidR="00D17138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 xml:space="preserve"> stuff</w:t>
            </w:r>
            <w:r w:rsidR="00B5089D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"</w:t>
            </w:r>
            <w:r w:rsidRPr="003F39BA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 xml:space="preserve">  </w:t>
            </w:r>
            <w:r w:rsidRPr="003F39BA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לשם הקמה ועיצוב ביתן המשרד ביריד התיירות </w:t>
            </w:r>
            <w:r w:rsidRPr="003F39BA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NRB 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 שיתקיים בדאלאס טקסס</w:t>
            </w:r>
            <w:r w:rsidR="00D1713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,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D1713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בין התאריכים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74642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21.6.21</w:t>
            </w:r>
            <w:r w:rsidR="007A3062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-24.6.21.</w:t>
            </w:r>
          </w:p>
          <w:p w:rsidR="00D17138" w:rsidRPr="003F39BA" w:rsidRDefault="00D17138" w:rsidP="00D17138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lang w:eastAsia="en-US"/>
              </w:rPr>
            </w:pPr>
            <w:r w:rsidRPr="0023430A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כנס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Pr="009652E9">
              <w:rPr>
                <w:rFonts w:ascii="Arial" w:hAnsi="Arial" w:cs="David"/>
                <w:color w:val="auto"/>
                <w:sz w:val="20"/>
                <w:szCs w:val="20"/>
              </w:rPr>
              <w:t>NRB</w:t>
            </w:r>
            <w:r w:rsidRPr="0023430A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מושך אליו מנהיגים </w:t>
            </w:r>
            <w:proofErr w:type="spellStart"/>
            <w:r w:rsidRPr="0023430A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ומשפיענים</w:t>
            </w:r>
            <w:proofErr w:type="spellEnd"/>
            <w:r w:rsidRPr="0023430A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נוצריים בתחומי המדיה ובכלל. המשרד מתכנן להקים ביתן ולארח בו אנשי תיירות על מנת ל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שווק את התיירות לישראל.</w:t>
            </w:r>
          </w:p>
          <w:p w:rsidR="003F39BA" w:rsidRPr="003F39BA" w:rsidRDefault="000D5562" w:rsidP="005B4226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D1713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ביום 3.12.20</w:t>
            </w:r>
            <w:r w:rsidR="003F39BA" w:rsidRPr="00D1713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D17138" w:rsidRPr="00D17138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 xml:space="preserve">אישרה ועדת המכרזים </w:t>
            </w:r>
            <w:r w:rsidR="00D17138" w:rsidRPr="00D17138">
              <w:rPr>
                <w:rFonts w:ascii="Calibri" w:hAnsi="Calibri" w:cs="David"/>
                <w:color w:val="auto"/>
                <w:sz w:val="21"/>
                <w:szCs w:val="21"/>
                <w:rtl/>
                <w:lang w:eastAsia="en-US"/>
              </w:rPr>
              <w:t>התקשרות עם</w:t>
            </w:r>
            <w:r w:rsidR="00D17138" w:rsidRPr="00D17138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 xml:space="preserve"> חברת</w:t>
            </w:r>
            <w:r w:rsidR="00D17138" w:rsidRPr="00D17138">
              <w:rPr>
                <w:rFonts w:ascii="Calibri" w:hAnsi="Calibri" w:cs="David"/>
                <w:color w:val="auto"/>
                <w:sz w:val="21"/>
                <w:szCs w:val="21"/>
                <w:rtl/>
                <w:lang w:eastAsia="en-US"/>
              </w:rPr>
              <w:t>  </w:t>
            </w:r>
            <w:r w:rsidR="00D17138" w:rsidRPr="00D17138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="00D17138" w:rsidRPr="00D17138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"National Religious Broadcasters</w:t>
            </w:r>
            <w:r w:rsidR="00D17138" w:rsidRPr="00D17138">
              <w:rPr>
                <w:rFonts w:ascii="Calibri" w:hAnsi="Calibri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D17138" w:rsidRPr="00D17138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 xml:space="preserve">לשם שכירת שטח לביתן המשרד בכנס </w:t>
            </w:r>
            <w:r w:rsidR="005B4226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D17138" w:rsidRPr="00D17138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NRB</w:t>
            </w:r>
            <w:r w:rsidR="005B4226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 xml:space="preserve"> וביצוע פעולות שיווק נוספות </w:t>
            </w:r>
            <w:r w:rsidR="005B4226" w:rsidRPr="00D1713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בהיקף כולל של 20,000 </w:t>
            </w:r>
            <w:r w:rsidR="005B4226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$</w:t>
            </w:r>
            <w:r w:rsidR="005B4226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5B4226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>.</w:t>
            </w:r>
            <w:r w:rsidR="00D17138" w:rsidRPr="00D1713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02110F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יצוין כי למשרד קיימת התקש</w:t>
            </w:r>
            <w:r w:rsidR="005B4226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ר</w:t>
            </w:r>
            <w:r w:rsidR="0002110F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ות גם בנוגע לעניין הביטוח. ההתקשרות היא עם הספק אשר מספק את שירותי הביטוח להנהלת היריד. </w:t>
            </w:r>
          </w:p>
          <w:p w:rsidR="003F39BA" w:rsidRPr="003F39BA" w:rsidRDefault="003F39BA" w:rsidP="007F153F">
            <w:pPr>
              <w:shd w:val="clear" w:color="auto" w:fill="FFFFFF"/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המשרד פנה לחברות</w:t>
            </w:r>
            <w:r w:rsidR="007F153F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עיצוב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וקיבל </w:t>
            </w:r>
            <w:r w:rsidR="005B4226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מספר 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הצעות לעיצוב </w:t>
            </w:r>
            <w:r w:rsidR="007F153F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בי</w:t>
            </w:r>
            <w:r w:rsidR="00B5089D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תן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, </w:t>
            </w:r>
            <w:r w:rsidR="007F153F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להלן טבלת השוואת מחירים</w:t>
            </w:r>
            <w:r w:rsidR="005B4226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ל </w:t>
            </w:r>
            <w:r w:rsidR="005B4226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–</w:t>
            </w:r>
            <w:r w:rsidR="005B4226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4 </w:t>
            </w:r>
            <w:r w:rsidR="004C3D3C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ההצעות הרלוונטיות</w:t>
            </w:r>
            <w:r w:rsidRPr="003F39BA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:</w:t>
            </w:r>
          </w:p>
          <w:p w:rsidR="007F153F" w:rsidRPr="007F153F" w:rsidRDefault="007F153F" w:rsidP="007F153F">
            <w:pPr>
              <w:shd w:val="clear" w:color="auto" w:fill="FFFFFF"/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</w:p>
          <w:tbl>
            <w:tblPr>
              <w:bidiVisual/>
              <w:tblW w:w="7301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43"/>
              <w:gridCol w:w="1445"/>
              <w:gridCol w:w="1216"/>
              <w:gridCol w:w="1264"/>
              <w:gridCol w:w="1433"/>
            </w:tblGrid>
            <w:tr w:rsidR="007F153F" w:rsidRPr="007F153F" w:rsidTr="00B10AA2">
              <w:trPr>
                <w:trHeight w:val="300"/>
              </w:trPr>
              <w:tc>
                <w:tcPr>
                  <w:tcW w:w="194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7F153F" w:rsidRPr="007F153F" w:rsidRDefault="007F153F" w:rsidP="007F153F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color w:val="auto"/>
                      <w:sz w:val="21"/>
                      <w:szCs w:val="21"/>
                      <w:rtl/>
                      <w:lang w:eastAsia="en-US"/>
                    </w:rPr>
                    <w:t>חברה</w:t>
                  </w:r>
                </w:p>
              </w:tc>
              <w:tc>
                <w:tcPr>
                  <w:tcW w:w="144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F153F" w:rsidRPr="007F153F" w:rsidRDefault="007F153F" w:rsidP="00B10AA2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center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b/>
                      <w:bCs/>
                      <w:color w:val="auto"/>
                      <w:sz w:val="21"/>
                      <w:szCs w:val="21"/>
                      <w:lang w:eastAsia="en-US"/>
                    </w:rPr>
                    <w:t>Think Big Stuff</w:t>
                  </w:r>
                </w:p>
              </w:tc>
              <w:tc>
                <w:tcPr>
                  <w:tcW w:w="1216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F153F" w:rsidRPr="007F153F" w:rsidRDefault="007F153F" w:rsidP="00B10AA2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center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b/>
                      <w:bCs/>
                      <w:color w:val="auto"/>
                      <w:sz w:val="21"/>
                      <w:szCs w:val="21"/>
                      <w:lang w:eastAsia="en-US"/>
                    </w:rPr>
                    <w:t>Crossroads Exhibit</w:t>
                  </w:r>
                </w:p>
              </w:tc>
              <w:tc>
                <w:tcPr>
                  <w:tcW w:w="126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F153F" w:rsidRPr="007F153F" w:rsidRDefault="007F153F" w:rsidP="00B10AA2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center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rtl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b/>
                      <w:bCs/>
                      <w:color w:val="auto"/>
                      <w:sz w:val="21"/>
                      <w:szCs w:val="21"/>
                      <w:lang w:eastAsia="en-US"/>
                    </w:rPr>
                    <w:t>IGE</w:t>
                  </w:r>
                </w:p>
              </w:tc>
              <w:tc>
                <w:tcPr>
                  <w:tcW w:w="143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7F153F" w:rsidRPr="007F153F" w:rsidRDefault="007F153F" w:rsidP="00B10AA2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center"/>
                    <w:textAlignment w:val="auto"/>
                    <w:rPr>
                      <w:rFonts w:ascii="Arial" w:hAnsi="Arial" w:cs="David"/>
                      <w:b/>
                      <w:bCs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b/>
                      <w:bCs/>
                      <w:color w:val="auto"/>
                      <w:sz w:val="21"/>
                      <w:szCs w:val="21"/>
                      <w:lang w:eastAsia="en-US"/>
                    </w:rPr>
                    <w:t>GES</w:t>
                  </w:r>
                </w:p>
              </w:tc>
            </w:tr>
            <w:tr w:rsidR="007F153F" w:rsidRPr="007F153F" w:rsidTr="00B10AA2">
              <w:trPr>
                <w:trHeight w:val="285"/>
              </w:trPr>
              <w:tc>
                <w:tcPr>
                  <w:tcW w:w="19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7F153F" w:rsidRPr="007F153F" w:rsidRDefault="007F153F" w:rsidP="007F153F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color w:val="auto"/>
                      <w:sz w:val="21"/>
                      <w:szCs w:val="21"/>
                      <w:rtl/>
                      <w:lang w:eastAsia="en-US"/>
                    </w:rPr>
                    <w:t>מחיר ב $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7F153F" w:rsidRPr="00B10AA2" w:rsidRDefault="007F153F" w:rsidP="007F153F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Theme="minorBidi" w:hAnsiTheme="minorBidi" w:cstheme="minorBidi"/>
                      <w:color w:val="auto"/>
                      <w:sz w:val="21"/>
                      <w:szCs w:val="21"/>
                      <w:lang w:eastAsia="en-US"/>
                    </w:rPr>
                  </w:pPr>
                  <w:r w:rsidRPr="00B10AA2">
                    <w:rPr>
                      <w:rFonts w:asciiTheme="minorBidi" w:hAnsiTheme="minorBidi" w:cstheme="minorBidi"/>
                      <w:color w:val="auto"/>
                      <w:sz w:val="21"/>
                      <w:szCs w:val="21"/>
                      <w:rtl/>
                      <w:lang w:eastAsia="en-US"/>
                    </w:rPr>
                    <w:t>30,000</w:t>
                  </w:r>
                  <w:r w:rsidR="00B5089D" w:rsidRPr="00B10AA2">
                    <w:rPr>
                      <w:rFonts w:asciiTheme="minorBidi" w:hAnsiTheme="minorBidi" w:cstheme="minorBidi"/>
                      <w:color w:val="auto"/>
                      <w:sz w:val="21"/>
                      <w:szCs w:val="21"/>
                      <w:rtl/>
                      <w:lang w:eastAsia="en-US"/>
                    </w:rPr>
                    <w:t xml:space="preserve"> $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7F153F" w:rsidRPr="007F153F" w:rsidRDefault="007F153F" w:rsidP="007F153F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rtl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  <w:t>30,000</w:t>
                  </w:r>
                  <w:r w:rsidR="00B5089D">
                    <w:rPr>
                      <w:rFonts w:ascii="Arial" w:hAnsi="Arial" w:cs="David" w:hint="cs"/>
                      <w:color w:val="auto"/>
                      <w:sz w:val="21"/>
                      <w:szCs w:val="21"/>
                      <w:rtl/>
                      <w:lang w:eastAsia="en-US"/>
                    </w:rPr>
                    <w:t xml:space="preserve"> $</w:t>
                  </w:r>
                </w:p>
              </w:tc>
              <w:tc>
                <w:tcPr>
                  <w:tcW w:w="12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7F153F" w:rsidRPr="007F153F" w:rsidRDefault="007F153F" w:rsidP="00B5089D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  <w:t>29,999.9</w:t>
                  </w:r>
                  <w:r w:rsidR="00B5089D">
                    <w:rPr>
                      <w:rFonts w:ascii="Arial" w:hAnsi="Arial" w:cs="David" w:hint="cs"/>
                      <w:color w:val="auto"/>
                      <w:sz w:val="21"/>
                      <w:szCs w:val="21"/>
                      <w:rtl/>
                      <w:lang w:eastAsia="en-US"/>
                    </w:rPr>
                    <w:t xml:space="preserve"> $</w:t>
                  </w:r>
                </w:p>
              </w:tc>
              <w:tc>
                <w:tcPr>
                  <w:tcW w:w="14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  <w:hideMark/>
                </w:tcPr>
                <w:p w:rsidR="007F153F" w:rsidRPr="007F153F" w:rsidRDefault="007F153F" w:rsidP="007F153F">
                  <w:pPr>
                    <w:shd w:val="clear" w:color="auto" w:fill="FFFFFF"/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</w:pPr>
                  <w:r w:rsidRPr="007F153F">
                    <w:rPr>
                      <w:rFonts w:ascii="Arial" w:hAnsi="Arial" w:cs="David"/>
                      <w:color w:val="auto"/>
                      <w:sz w:val="21"/>
                      <w:szCs w:val="21"/>
                      <w:lang w:eastAsia="en-US"/>
                    </w:rPr>
                    <w:t>28,142.37</w:t>
                  </w:r>
                  <w:r w:rsidR="00B5089D">
                    <w:rPr>
                      <w:rFonts w:ascii="Arial" w:hAnsi="Arial" w:cs="David" w:hint="cs"/>
                      <w:color w:val="auto"/>
                      <w:sz w:val="21"/>
                      <w:szCs w:val="21"/>
                      <w:rtl/>
                      <w:lang w:eastAsia="en-US"/>
                    </w:rPr>
                    <w:t xml:space="preserve"> $</w:t>
                  </w:r>
                </w:p>
              </w:tc>
            </w:tr>
          </w:tbl>
          <w:p w:rsidR="007A3062" w:rsidRDefault="007A3062" w:rsidP="007A3062">
            <w:pPr>
              <w:spacing w:line="276" w:lineRule="auto"/>
              <w:jc w:val="both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</w:p>
          <w:p w:rsidR="00286E8B" w:rsidRDefault="0074642A" w:rsidP="004C3D3C">
            <w:pPr>
              <w:spacing w:line="276" w:lineRule="auto"/>
              <w:jc w:val="both"/>
              <w:rPr>
                <w:rFonts w:ascii="David" w:hAnsi="David" w:cs="David"/>
                <w:color w:val="auto"/>
                <w:sz w:val="21"/>
                <w:szCs w:val="21"/>
                <w:rtl/>
              </w:rPr>
            </w:pPr>
            <w:r w:rsidRPr="0074642A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אגף אמריקה ממלי</w:t>
            </w:r>
            <w:r w:rsidR="00B5089D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ץ</w:t>
            </w:r>
            <w:r w:rsidRPr="0074642A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על חברת</w:t>
            </w:r>
            <w:r w:rsidR="0002110F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"</w:t>
            </w:r>
            <w:r w:rsidRPr="003F39BA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Think Big</w:t>
            </w:r>
            <w:r w:rsidR="00D17138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 xml:space="preserve"> stuff</w:t>
            </w:r>
            <w:r w:rsidR="00B10AA2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Pr="003F39BA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 xml:space="preserve">  </w:t>
            </w:r>
            <w:r w:rsidRPr="003F39BA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74642A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שנתנה את ההצעה </w:t>
            </w:r>
            <w:r w:rsidR="00286E8B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המתאימה ביותר הן</w:t>
            </w:r>
            <w:r w:rsidR="00286E8B" w:rsidRPr="00286E8B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מבחינת </w:t>
            </w:r>
            <w:r w:rsidR="004C3D3C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ה</w:t>
            </w:r>
            <w:r w:rsidR="00286E8B" w:rsidRPr="00286E8B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איכות והן מבחינת </w:t>
            </w:r>
            <w:r w:rsidR="004C3D3C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ה</w:t>
            </w:r>
            <w:r w:rsidR="00286E8B" w:rsidRPr="00286E8B">
              <w:rPr>
                <w:rFonts w:ascii="David" w:hAnsi="David" w:cs="David"/>
                <w:color w:val="auto"/>
                <w:sz w:val="21"/>
                <w:szCs w:val="21"/>
                <w:rtl/>
              </w:rPr>
              <w:t>מחיר</w:t>
            </w:r>
            <w:r w:rsidR="00D1713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מבין </w:t>
            </w:r>
            <w:r w:rsidR="007F153F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4</w:t>
            </w:r>
            <w:r w:rsidR="00D1713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ההצעות שהתקבלו</w:t>
            </w:r>
            <w:r w:rsidR="00B10AA2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.</w:t>
            </w:r>
            <w:r w:rsidR="0002110F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הצעות המחיר שנתקבלו הינן צמודות ואין ביניהן הבדל משמעותי, אולם מבחינת איכות ההצעה והאלמנטים העיצוביים שהחברות כללו בהצעה ישנו יתרון להצעה </w:t>
            </w:r>
            <w:r w:rsidR="004C3D3C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חברת </w:t>
            </w:r>
            <w:r w:rsidR="004C3D3C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"</w:t>
            </w:r>
            <w:r w:rsidR="004C3D3C" w:rsidRPr="003F39BA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>Think Big</w:t>
            </w:r>
            <w:r w:rsidR="004C3D3C">
              <w:rPr>
                <w:rFonts w:ascii="Calibri" w:hAnsi="Calibri" w:cs="David"/>
                <w:color w:val="auto"/>
                <w:sz w:val="21"/>
                <w:szCs w:val="21"/>
                <w:lang w:eastAsia="en-US"/>
              </w:rPr>
              <w:t xml:space="preserve"> stuff</w:t>
            </w:r>
            <w:r w:rsidR="004C3D3C">
              <w:rPr>
                <w:rFonts w:ascii="Calibri" w:hAnsi="Calibri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="004C3D3C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.</w:t>
            </w:r>
            <w:bookmarkStart w:id="1" w:name="_GoBack"/>
            <w:bookmarkEnd w:id="1"/>
          </w:p>
          <w:p w:rsidR="009C24E7" w:rsidRPr="00286E8B" w:rsidRDefault="00286E8B" w:rsidP="00B5089D">
            <w:pPr>
              <w:spacing w:line="276" w:lineRule="auto"/>
              <w:jc w:val="both"/>
              <w:rPr>
                <w:rFonts w:ascii="David" w:hAnsi="David" w:cs="David"/>
                <w:color w:val="auto"/>
                <w:sz w:val="21"/>
                <w:szCs w:val="21"/>
                <w:rtl/>
              </w:rPr>
            </w:pPr>
            <w:r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ה</w:t>
            </w:r>
            <w:r w:rsidR="0002110F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יקף ההתקשרות המבוקש:</w:t>
            </w:r>
            <w:r w:rsidR="00D1713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30,000 </w:t>
            </w:r>
            <w:r w:rsidR="00B5089D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$</w:t>
            </w:r>
            <w:r w:rsidR="00D1713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.</w:t>
            </w:r>
          </w:p>
        </w:tc>
      </w:tr>
    </w:tbl>
    <w:p w:rsidR="00286E8B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</w:p>
    <w:p w:rsidR="00286E8B" w:rsidRDefault="00286E8B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02110F" w:rsidRDefault="0002110F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02110F" w:rsidRDefault="0002110F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02110F" w:rsidRDefault="0002110F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02110F" w:rsidRDefault="0002110F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02110F" w:rsidRDefault="0002110F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DB179F" w:rsidRPr="000A7734" w:rsidRDefault="00DB179F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ה</w:t>
      </w:r>
      <w:r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74642A" w:rsidRDefault="0074642A" w:rsidP="007672E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הוועדה מאשרת התקשרות עם </w:t>
            </w:r>
            <w:r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חברת</w:t>
            </w:r>
            <w:r w:rsidR="007672E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7672EA" w:rsidRPr="007672EA">
              <w:rPr>
                <w:rFonts w:ascii="Calibri" w:hAnsi="Calibri" w:cs="David"/>
                <w:b/>
                <w:bCs/>
                <w:color w:val="auto"/>
                <w:sz w:val="21"/>
                <w:szCs w:val="21"/>
                <w:lang w:eastAsia="en-US"/>
              </w:rPr>
              <w:t>"Think Big stuff"</w:t>
            </w:r>
            <w:r w:rsidR="007672EA">
              <w:rPr>
                <w:rFonts w:ascii="Calibri" w:hAnsi="Calibri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לשם הקמה ועיצוב ביתן המשרד ביריד התיירות </w:t>
            </w:r>
            <w:r w:rsidRPr="003F39BA">
              <w:rPr>
                <w:rFonts w:ascii="Calibri" w:hAnsi="Calibri" w:cs="David"/>
                <w:b/>
                <w:bCs/>
                <w:color w:val="auto"/>
                <w:sz w:val="21"/>
                <w:szCs w:val="21"/>
                <w:lang w:eastAsia="en-US"/>
              </w:rPr>
              <w:t>NRB </w:t>
            </w:r>
            <w:r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 שיתקיים בדאלאס טקסס </w:t>
            </w:r>
            <w:r w:rsidR="00D17138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בין התאריכים</w:t>
            </w:r>
            <w:r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21.6.21</w:t>
            </w:r>
            <w:r w:rsidR="007A3062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-</w:t>
            </w:r>
            <w:r w:rsidR="007A3062"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24.6.21</w:t>
            </w:r>
            <w:r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.</w:t>
            </w:r>
          </w:p>
          <w:p w:rsidR="0074642A" w:rsidRPr="0074642A" w:rsidRDefault="0074642A" w:rsidP="007A3062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lang w:eastAsia="en-US"/>
              </w:rPr>
            </w:pP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תקופת ההתקשרות: מיום </w:t>
            </w:r>
            <w:r w:rsidR="00D17138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חתימת </w:t>
            </w:r>
            <w:proofErr w:type="spellStart"/>
            <w:r w:rsidR="00D17138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D17138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החתימה על ההסכם/הזמנת העבודה</w:t>
            </w: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ועד ליום</w:t>
            </w:r>
            <w:r w:rsid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24.6.21</w:t>
            </w: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. </w:t>
            </w:r>
          </w:p>
          <w:p w:rsidR="0074642A" w:rsidRPr="0074642A" w:rsidRDefault="0074642A" w:rsidP="00B262AD">
            <w:pPr>
              <w:overflowPunct/>
              <w:autoSpaceDE/>
              <w:adjustRightInd/>
              <w:spacing w:line="276" w:lineRule="auto"/>
              <w:jc w:val="both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היקף ההתקשרות</w:t>
            </w:r>
            <w:r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:</w:t>
            </w:r>
            <w:r w:rsidR="007A3062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C241D9"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30,000</w:t>
            </w:r>
            <w:r w:rsidR="0002110F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7A3062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$</w:t>
            </w:r>
            <w:r w:rsidR="00C241D9"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(שהם כ</w:t>
            </w:r>
            <w:r w:rsidR="00C241D9"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- 97,9</w:t>
            </w:r>
            <w:r w:rsidR="00B262AD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5</w:t>
            </w:r>
            <w:r w:rsidR="00C241D9"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0 </w:t>
            </w:r>
            <w:r w:rsidR="00C241D9"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ש"ח לפי שער של</w:t>
            </w:r>
            <w:r w:rsidR="00C241D9"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D17138">
              <w:rPr>
                <w:rFonts w:ascii="Calibri" w:hAnsi="Calibri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3.265</w:t>
            </w:r>
            <w:r w:rsidR="00C241D9" w:rsidRPr="00C241D9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מיום 1.4.21</w:t>
            </w:r>
            <w:r w:rsidR="00C241D9" w:rsidRPr="003F39B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  <w:lang w:eastAsia="en-US"/>
              </w:rPr>
              <w:t>)</w:t>
            </w:r>
            <w:r w:rsidR="007A3062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</w:p>
          <w:p w:rsidR="0074642A" w:rsidRPr="0074642A" w:rsidRDefault="0074642A" w:rsidP="00274A53">
            <w:pPr>
              <w:overflowPunct/>
              <w:autoSpaceDE/>
              <w:adjustRightInd/>
              <w:spacing w:line="276" w:lineRule="auto"/>
              <w:jc w:val="both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האישור בהתאם לתקנה 3(31)א לתקנות חובת המכרזים, כהצעה </w:t>
            </w:r>
            <w:r w:rsidR="00151286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המתאימה</w:t>
            </w:r>
            <w:r w:rsidRPr="0074642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ביותר למשרד מבין ההצעות שהתקבלו.</w:t>
            </w:r>
          </w:p>
          <w:p w:rsidR="00DB179F" w:rsidRPr="00274A53" w:rsidRDefault="00D17138" w:rsidP="007672EA">
            <w:pPr>
              <w:overflowPunct/>
              <w:autoSpaceDE/>
              <w:adjustRightInd/>
              <w:spacing w:line="276" w:lineRule="auto"/>
              <w:jc w:val="both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הער</w:t>
            </w:r>
            <w:r w:rsidR="00274A5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: </w:t>
            </w:r>
            <w:r w:rsidR="0074642A" w:rsidRPr="00274A5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="0074642A" w:rsidRPr="00274A5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74642A" w:rsidRPr="00274A5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החתימה המוסמכים לחייב את המשרד/ הנציגות. בלא הסכם חתום כנדרש לעיל, לא ניתן להתחיל במתן השירותים ו/או קבלת הטובין.</w:t>
            </w:r>
          </w:p>
        </w:tc>
      </w:tr>
    </w:tbl>
    <w:p w:rsidR="00DB179F" w:rsidRPr="000A7734" w:rsidRDefault="00E85A1A" w:rsidP="00286E8B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  <w:r w:rsidR="00DB179F" w:rsidRPr="000A7734">
        <w:rPr>
          <w:rFonts w:cs="David"/>
          <w:sz w:val="20"/>
          <w:szCs w:val="20"/>
          <w:rtl/>
        </w:rPr>
        <w:t>חתימת חברי הו</w:t>
      </w:r>
      <w:r w:rsidR="00DB179F" w:rsidRPr="000A7734">
        <w:rPr>
          <w:rFonts w:cs="David" w:hint="cs"/>
          <w:sz w:val="20"/>
          <w:szCs w:val="20"/>
          <w:rtl/>
        </w:rPr>
        <w:t>ו</w:t>
      </w:r>
      <w:r w:rsidR="00DB179F"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D17138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D1713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D1713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 xml:space="preserve">מנסנו ערן </w:t>
            </w:r>
          </w:p>
        </w:tc>
        <w:tc>
          <w:tcPr>
            <w:tcW w:w="3067" w:type="dxa"/>
            <w:vAlign w:val="center"/>
          </w:tcPr>
          <w:p w:rsidR="00DB179F" w:rsidRPr="000A7734" w:rsidRDefault="00D1713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רם ליסטמן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permEnd w:id="1532263994"/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39BA" w:rsidRDefault="003F39BA">
      <w:r>
        <w:separator/>
      </w:r>
    </w:p>
  </w:endnote>
  <w:endnote w:type="continuationSeparator" w:id="0">
    <w:p w:rsidR="003F39BA" w:rsidRDefault="003F39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C241D9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E3341D" w:rsidP="00B262AD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B262AD" w:rsidRPr="009848B0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sz w:val="20"/>
                                <w:szCs w:val="20"/>
                              </w:rPr>
                              <w:t>odely@tourism.gov.il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B262AD" w:rsidP="00B262AD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Pr="009848B0">
                        <w:rPr>
                          <w:rStyle w:val="Hyperlink"/>
                          <w:rFonts w:ascii="Calibri" w:hAnsi="Calibri"/>
                          <w:b/>
                          <w:bCs/>
                          <w:sz w:val="20"/>
                          <w:szCs w:val="20"/>
                        </w:rPr>
                        <w:t>odely@tourism.gov.il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39BA" w:rsidRDefault="003F39BA">
      <w:r>
        <w:separator/>
      </w:r>
    </w:p>
  </w:footnote>
  <w:footnote w:type="continuationSeparator" w:id="0">
    <w:p w:rsidR="003F39BA" w:rsidRDefault="003F39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C241D9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A6A75"/>
    <w:multiLevelType w:val="multilevel"/>
    <w:tmpl w:val="AEEC2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976E38"/>
    <w:multiLevelType w:val="hybridMultilevel"/>
    <w:tmpl w:val="757205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302F9C"/>
    <w:multiLevelType w:val="hybridMultilevel"/>
    <w:tmpl w:val="3B5246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5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ad2928de084949aa9bca6ad20efba616_0" w:val="&lt;?xml version=&quot;1.0&quot; encoding=&quot;utf-8&quot;?&gt;&lt;DocumentItem&gt;&lt;![CDATA[&lt;diffgr:diffgram xmlns:diffgr=&quot;urn:schemas-microsoft-com:xml-diffgram-v1&quot; DirtyCDocDataSet=&quot;True&quot; xmlns:msdata=&quot;urn:schemas-microsoft-com:xml-msdata&quot;&gt;&lt;CDocDataSet xmlns=&quot;http://tempuri.org/CDocDataSet.xsd&quot;&gt;&lt;Docs diffgr:id=&quot;Docs1&quot; msdata:rowOrder=&quot;0&quot; diffgr:hasChanges=&quot;modified&quot;&gt;&lt;DocID&gt;-360633621&lt;/DocID&gt;&lt;DocType&gt;2&lt;/DocType&gt;&lt;TStamp&gt;0&lt;/TStamp&gt;&lt;CreatedOn&gt;2021-04-22T14:07:52.0164723+03:00&lt;/CreatedOn&gt;&lt;CreatedBy&gt;222&lt;/CreatedBy&gt;&lt;FromUser&gt;222&lt;/FromUser&gt;&lt;CreateByDelegate&gt;222&lt;/CreateByDelegate&gt;&lt;ModifiedOn&gt;2021-04-22T14:07:52.0164723+03:00&lt;/ModifiedOn&gt;&lt;ModifiedBy&gt;222&lt;/ModifiedBy&gt;&lt;Subject&gt;בקשה להתקשרות עם חברת Think Big עבור הקמת ביתן ביריד NRB ביוני 2021&amp;gt;&amp;gt;&lt;/Subject&gt;&lt;DescriptionText /&gt;&lt;DescriptionHTML /&gt;&lt;Reference&gt;ad2928de084949aa9bca6ad20efba616&lt;/Reference&gt;&lt;Priority&gt;2&lt;/Priority&gt;&lt;StartDate&gt;2021-04-22T14:07:52.0164723+03:00&lt;/StartDate&gt;&lt;Status&gt;11&lt;/Status&gt;&lt;StatusDate&gt;2021-04-22T14:07:52.016472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4-22T14:07:52.0164723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1&quot; msdata:rowOrder=&quot;0&quot;&gt;&lt;PrincipalID&gt;957&lt;/PrincipalID&gt;&lt;PrincipalName&gt;Shahar Davidovich&lt;/PrincipalName&gt;&lt;Email&gt;Shahar_D@Top-s.co.il&lt;/Email&gt;&lt;/Users&gt;&lt;Users diffgr:id=&quot;Users2&quot; msdata:rowOrder=&quot;1&quot;&gt;&lt;PrincipalID&gt;6&lt;/PrincipalID&gt;&lt;PrincipalName&gt;אזולאי אלון&lt;/PrincipalName&gt;&lt;Email&gt;alona@tourism.gov.il&lt;/Email&gt;&lt;/Users&gt;&lt;Users diffgr:id=&quot;Users3&quot; msdata:rowOrder=&quot;2&quot;&gt;&lt;PrincipalID&gt;100&lt;/PrincipalID&gt;&lt;PrincipalName&gt;קריכלי דיאנה&lt;/PrincipalName&gt;&lt;Email&gt;dianak@tourism.gov.il&lt;/Email&gt;&lt;/Users&gt;&lt;Users diffgr:id=&quot;Users4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5&quot; msdata:rowOrder=&quot;4&quot;&gt;&lt;PrincipalID&gt;222&lt;/PrincipalID&gt;&lt;PrincipalName&gt;ועדת מכרזים משרד התיירות&lt;/PrincipalName&gt;&lt;Email&gt;michrazim@tourism.gov.il&lt;/Email&gt;&lt;/Users&gt;&lt;Rights diffgr:id=&quot;Rights1&quot; msdata:rowOrder=&quot;0&quot;&gt;&lt;PrincipalID&gt;222&lt;/PrincipalID&gt;&lt;Right&gt;1&lt;/Right&gt;&lt;/Rights&gt;&lt;DocParents diffgr:id=&quot;DocParents1&quot; msdata:rowOrder=&quot;0&quot; diffgr:hasChanges=&quot;inserted&quot;&gt;&lt;ParentID&gt;17060&lt;/ParentID&gt;&lt;Subject&gt;בקשה להתקשרות עם חברת Think Big עבור הקמת ביתן ביריד NRB ביוני 2021&lt;/Subject&gt;&lt;CanView&gt;true&lt;/CanView&gt;&lt;StartDate&gt;2021-04-22T00:00:00+03:00&lt;/StartDate&gt;&lt;DocType&gt;1&lt;/DocType&gt;&lt;Reference&gt;0b0aa062c1e64ac89e8337b58e92b267&lt;/Reference&gt;&lt;/DocParents&gt;&lt;CustomFields diffgr:id=&quot;CustomFields1&quot; msdata:rowOrder=&quot;0&quot; diffgr:hasChanges=&quot;modified&quot;&gt;&lt;DocID&gt;-360633621&lt;/DocID&gt;&lt;FieldID&gt;34&lt;/FieldID&gt;&lt;PrincipalID&gt;0&lt;/PrincipalID&gt;&lt;DateValue&gt;2021-06-21T00:00:00+03:00&lt;/DateValue&gt;&lt;FieldName&gt;תחילת תקופת התקשרות&lt;/FieldName&gt;&lt;FieldDisplayString&gt;21/06/2021 00:00&lt;/FieldDisplayString&gt;&lt;FieldUsage&gt;1&lt;/FieldUsage&gt;&lt;FieldDataType&gt;2&lt;/FieldDataType&gt;&lt;/CustomFields&gt;&lt;CustomFields diffgr:id=&quot;CustomFields2&quot; msdata:rowOrder=&quot;1&quot; diffgr:hasChanges=&quot;modified&quot;&gt;&lt;DocID&gt;-360633621&lt;/DocID&gt;&lt;FieldID&gt;35&lt;/FieldID&gt;&lt;PrincipalID&gt;0&lt;/PrincipalID&gt;&lt;StringValue&gt;30,000 $ שהם כ- 97,960 ש&quot;ח&lt;/StringValue&gt;&lt;FieldName&gt;היקף התקשרות (ש&quot;ח\$\€ יש להמיר לשקלים)&lt;/FieldName&gt;&lt;FieldDisplayString&gt;30,000 $ שהם כ- 97,960 ש&quot;ח&lt;/FieldDisplayString&gt;&lt;FieldUsage&gt;1&lt;/FieldUsage&gt;&lt;FieldDataType&gt;4&lt;/FieldDataType&gt;&lt;/CustomFields&gt;&lt;CustomFields diffgr:id=&quot;CustomFields3&quot; msdata:rowOrder=&quot;2&quot; diffgr:hasChanges=&quot;modified&quot;&gt;&lt;DocID&gt;-360633621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4&quot; msdata:rowOrder=&quot;3&quot; diffgr:hasChanges=&quot;modified&quot;&gt;&lt;DocID&gt;-360633621&lt;/DocID&gt;&lt;FieldID&gt;32&lt;/FieldID&gt;&lt;PrincipalID&gt;0&lt;/PrincipalID&gt;&lt;StringValue&gt;ארה&quot;ב&lt;/StringValue&gt;&lt;FieldName&gt;מדינה&lt;/FieldName&gt;&lt;FieldDisplayString&gt;ארה&quot;ב&lt;/FieldDisplayString&gt;&lt;FieldUsage&gt;1&lt;/FieldUsage&gt;&lt;FieldDataType&gt;4&lt;/FieldDataType&gt;&lt;/CustomFields&gt;&lt;CustomFields diffgr:id=&quot;CustomFields5&quot; msdata:rowOrder=&quot;4&quot; diffgr:hasChanges=&quot;modified&quot;&gt;&lt;DocID&gt;-360633621&lt;/DocID&gt;&lt;FieldID&gt;39&lt;/FieldID&gt;&lt;PrincipalID&gt;0&lt;/PrincipalID&gt;&lt;StringValue&gt;Think Big&lt;/StringValue&gt;&lt;FieldName&gt;שם הספק&lt;/FieldName&gt;&lt;FieldDisplayString&gt;Think Big&lt;/FieldDisplayString&gt;&lt;FieldUsage&gt;1&lt;/FieldUsage&gt;&lt;FieldDataType&gt;4&lt;/FieldDataType&gt;&lt;/CustomFields&gt;&lt;CustomFields diffgr:id=&quot;CustomFields6&quot; msdata:rowOrder=&quot;5&quot; diffgr:hasChanges=&quot;modified&quot;&gt;&lt;DocID&gt;-360633621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7&quot; msdata:rowOrder=&quot;6&quot; diffgr:hasChanges=&quot;modified&quot;&gt;&lt;DocID&gt;-360633621&lt;/DocID&gt;&lt;FieldID&gt;30&lt;/FieldID&gt;&lt;PrincipalID&gt;0&lt;/PrincipalID&gt;&lt;StringValue&gt;5000000&lt;/StringValue&gt;&lt;FieldName&gt;מספר ספק (ח&quot;פ)&lt;/FieldName&gt;&lt;FieldDisplayString&gt;5000000&lt;/FieldDisplayString&gt;&lt;FieldUsage&gt;1&lt;/FieldUsage&gt;&lt;FieldDataType&gt;4&lt;/FieldDataType&gt;&lt;/CustomFields&gt;&lt;CustomFields diffgr:id=&quot;CustomFields8&quot; msdata:rowOrder=&quot;7&quot; diffgr:hasChanges=&quot;modified&quot;&gt;&lt;DocID&gt;-360633621&lt;/DocID&gt;&lt;FieldID&gt;23&lt;/FieldID&gt;&lt;PrincipalID&gt;0&lt;/PrincipalID&gt;&lt;StringValue&gt;37-03-16-05&lt;/StringValue&gt;&lt;FieldName&gt;תקנה תקציבית&lt;/FieldName&gt;&lt;FieldDisplayString&gt;37-03-16-05&lt;/FieldDisplayString&gt;&lt;FieldUsage&gt;1&lt;/FieldUsage&gt;&lt;FieldDataType&gt;4&lt;/FieldDataType&gt;&lt;/CustomFields&gt;&lt;CustomFields diffgr:id=&quot;CustomFields9&quot; msdata:rowOrder=&quot;8&quot; diffgr:hasChanges=&quot;modified&quot;&gt;&lt;DocID&gt;-360633621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10&quot; msdata:rowOrder=&quot;9&quot; diffgr:hasChanges=&quot;modified&quot;&gt;&lt;DocID&gt;-360633621&lt;/DocID&gt;&lt;FieldID&gt;22&lt;/FieldID&gt;&lt;PrincipalID&gt;0&lt;/PrincipalID&gt;&lt;DateValue&gt;2021-06-24T00:00:00+03:00&lt;/DateValue&gt;&lt;FieldName&gt;סוף תקופת התקשרות&lt;/FieldName&gt;&lt;FieldDisplayString&gt;24/06/2021 00:00&lt;/FieldDisplayString&gt;&lt;FieldUsage&gt;1&lt;/FieldUsage&gt;&lt;FieldDataType&gt;2&lt;/FieldDataType&gt;&lt;/CustomFields&gt;&lt;CustomFields diffgr:id=&quot;CustomFields11&quot; msdata:rowOrder=&quot;10&quot; diffgr:hasChanges=&quot;modified&quot;&gt;&lt;DocID&gt;-360633621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12&quot; msdata:rowOrder=&quot;11&quot; diffgr:hasChanges=&quot;modified&quot;&gt;&lt;DocID&gt;-360633621&lt;/DocID&gt;&lt;FieldID&gt;21&lt;/FieldID&gt;&lt;PrincipalID&gt;0&lt;/PrincipalID&gt;&lt;DateValue&gt;2021-04-22T00:00:00+03:00&lt;/DateValue&gt;&lt;FieldName&gt;תאריך הבקשה&lt;/FieldName&gt;&lt;FieldDisplayString&gt;22/04/2021 00:00&lt;/FieldDisplayString&gt;&lt;FieldUsage&gt;1&lt;/FieldUsage&gt;&lt;FieldDataType&gt;2&lt;/FieldDataType&gt;&lt;/CustomFields&gt;&lt;CustomFields diffgr:id=&quot;CustomFields13&quot; msdata:rowOrder=&quot;12&quot; diffgr:hasChanges=&quot;modified&quot;&gt;&lt;DocID&gt;-360633621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4&quot; msdata:rowOrder=&quot;13&quot; diffgr:hasChanges=&quot;modified&quot;&gt;&lt;DocID&gt;-360633621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5&quot; msdata:rowOrder=&quot;14&quot; diffgr:hasChanges=&quot;modified&quot;&gt;&lt;DocID&gt;-360633621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16&quot; msdata:rowOrder=&quot;15&quot; diffgr:hasChanges=&quot;modified&quot;&gt;&lt;DocID&gt;-360633621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17&quot; msdata:rowOrder=&quot;16&quot; diffgr:hasChanges=&quot;modified&quot;&gt;&lt;DocID&gt;-360633621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18&quot; msdata:rowOrder=&quot;17&quot;&gt;&lt;DocID&gt;-360633621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19&quot; msdata:rowOrder=&quot;18&quot; diffgr:hasChanges=&quot;modified&quot;&gt;&lt;DocID&gt;-360633621&lt;/DocID&gt;&lt;FieldID&gt;38&lt;/FieldID&gt;&lt;PrincipalID&gt;0&lt;/PrincipalID&gt;&lt;StringValue&gt; 17060  - 906&lt;/StringValue&gt;&lt;FieldName&gt;מספר הבקשה&lt;/FieldName&gt;&lt;FieldDisplayString&gt; 17060  - 906&lt;/FieldDisplayString&gt;&lt;FieldUsage&gt;1&lt;/FieldUsage&gt;&lt;FieldDataType&gt;4&lt;/FieldDataType&gt;&lt;/CustomFields&gt;&lt;/CDocDataSet&gt;&lt;diffgr:before&gt;&lt;Docs diffgr:id=&quot;Docs1&quot; msdata:rowOrder=&quot;0&quot; xmlns=&quot;http://tempuri.org/CDocDataSet.xsd&quot;&gt;&lt;DocID&gt;-360633621&lt;/DocID&gt;&lt;DocType&gt;2&lt;/DocType&gt;&lt;TStamp&gt;0&lt;/TStamp&gt;&lt;CreatedOn&gt;2021-04-22T14:07:52.0164723+03:00&lt;/CreatedOn&gt;&lt;CreatedBy&gt;222&lt;/CreatedBy&gt;&lt;FromUser&gt;222&lt;/FromUser&gt;&lt;CreateByDelegate&gt;222&lt;/CreateByDelegate&gt;&lt;ModifiedOn&gt;2021-04-22T14:07:52.0164723+03:00&lt;/ModifiedOn&gt;&lt;ModifiedBy&gt;222&lt;/ModifiedBy&gt;&lt;Subject /&gt;&lt;DescriptionText /&gt;&lt;DescriptionHTML /&gt;&lt;Reference&gt;ad2928de084949aa9bca6ad20efba616&lt;/Reference&gt;&lt;Priority&gt;2&lt;/Priority&gt;&lt;StartDate&gt;2021-04-22T14:07:52.0164723+03:00&lt;/StartDate&gt;&lt;Status&gt;11&lt;/Status&gt;&lt;StatusDate&gt;2021-04-22T14:07:52.016472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4-22T14:07:52.0164723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1&quot; msdata:rowOrder=&quot;0&quot; xmlns=&quot;http://tempuri.org/CDocDataSet.xsd&quot;&gt;&lt;DocID&gt;-360633621&lt;/DocID&gt;&lt;FieldID&gt;34&lt;/FieldID&gt;&lt;PrincipalID&gt;0&lt;/PrincipalID&gt;&lt;DateValue&gt;2021-06-21T00:00:00+03:00&lt;/DateValue&gt;&lt;FieldName&gt;תחילת תקופת התקשרות&lt;/FieldName&gt;&lt;FieldDisplayString&gt;21/06/2021 00:00&lt;/FieldDisplayString&gt;&lt;FieldUsage&gt;1&lt;/FieldUsage&gt;&lt;FieldDataType&gt;2&lt;/FieldDataType&gt;&lt;/CustomFields&gt;&lt;CustomFields diffgr:id=&quot;CustomFields2&quot; msdata:rowOrder=&quot;1&quot; xmlns=&quot;http://tempuri.org/CDocDataSet.xsd&quot;&gt;&lt;DocID&gt;-360633621&lt;/DocID&gt;&lt;FieldID&gt;35&lt;/FieldID&gt;&lt;PrincipalID&gt;0&lt;/PrincipalID&gt;&lt;StringValue&gt;30,000 $ שהם כ- 97,960 ש&quot;ח&lt;/StringValue&gt;&lt;FieldName&gt;היקף התקשרות (ש&quot;ח\$\€ יש להמיר לשקלים)&lt;/FieldName&gt;&lt;FieldDisplayString&gt;30,000 $ שהם כ- 97,960 ש&quot;ח&lt;/FieldDisplayString&gt;&lt;FieldUsage&gt;1&lt;/FieldUsage&gt;&lt;FieldDataType&gt;4&lt;/FieldDataType&gt;&lt;/CustomFields&gt;&lt;CustomFields diffgr:id=&quot;CustomFields3&quot; msdata:rowOrder=&quot;2&quot; xmlns=&quot;http://tempuri.org/CDocDataSet.xsd&quot;&gt;&lt;DocID&gt;-360633621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4&quot; msdata:rowOrder=&quot;3&quot; xmlns=&quot;http://tempuri.org/CDocDataSet.xsd&quot;&gt;&lt;DocID&gt;-360633621&lt;/DocID&gt;&lt;FieldID&gt;32&lt;/FieldID&gt;&lt;PrincipalID&gt;0&lt;/PrincipalID&gt;&lt;StringValue&gt;ארה&quot;ב&lt;/StringValue&gt;&lt;FieldName&gt;מדינה&lt;/FieldName&gt;&lt;FieldDisplayString&gt;ארה&quot;ב&lt;/FieldDisplayString&gt;&lt;FieldUsage&gt;1&lt;/FieldUsage&gt;&lt;FieldDataType&gt;4&lt;/FieldDataType&gt;&lt;/CustomFields&gt;&lt;CustomFields diffgr:id=&quot;CustomFields5&quot; msdata:rowOrder=&quot;4&quot; xmlns=&quot;http://tempuri.org/CDocDataSet.xsd&quot;&gt;&lt;DocID&gt;-360633621&lt;/DocID&gt;&lt;FieldID&gt;39&lt;/FieldID&gt;&lt;PrincipalID&gt;0&lt;/PrincipalID&gt;&lt;StringValue&gt;Think Big&lt;/StringValue&gt;&lt;FieldName&gt;שם הספק&lt;/FieldName&gt;&lt;FieldDisplayString&gt;Think Big&lt;/FieldDisplayString&gt;&lt;FieldUsage&gt;1&lt;/FieldUsage&gt;&lt;FieldDataType&gt;4&lt;/FieldDataType&gt;&lt;/CustomFields&gt;&lt;CustomFields diffgr:id=&quot;CustomFields6&quot; msdata:rowOrder=&quot;5&quot; xmlns=&quot;http://tempuri.org/CDocDataSet.xsd&quot;&gt;&lt;DocID&gt;-360633621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7&quot; msdata:rowOrder=&quot;6&quot; xmlns=&quot;http://tempuri.org/CDocDataSet.xsd&quot;&gt;&lt;DocID&gt;-360633621&lt;/DocID&gt;&lt;FieldID&gt;30&lt;/FieldID&gt;&lt;PrincipalID&gt;0&lt;/PrincipalID&gt;&lt;StringValue&gt;5000000&lt;/StringValue&gt;&lt;FieldName&gt;מספר ספק (ח&quot;פ)&lt;/FieldName&gt;&lt;FieldDisplayString&gt;5000000&lt;/FieldDisplayString&gt;&lt;FieldUsage&gt;1&lt;/FieldUsage&gt;&lt;FieldDataType&gt;4&lt;/FieldDataType&gt;&lt;/CustomFields&gt;&lt;CustomFields diffgr:id=&quot;CustomFields8&quot; msdata:rowOrder=&quot;7&quot; xmlns=&quot;http://tempuri.org/CDocDataSet.xsd&quot;&gt;&lt;DocID&gt;-360633621&lt;/DocID&gt;&lt;FieldID&gt;23&lt;/FieldID&gt;&lt;PrincipalID&gt;0&lt;/PrincipalID&gt;&lt;StringValue&gt;37-03-16-05&lt;/StringValue&gt;&lt;FieldName&gt;תקנה תקציבית&lt;/FieldName&gt;&lt;FieldDisplayString&gt;37-03-16-05&lt;/FieldDisplayString&gt;&lt;FieldUsage&gt;1&lt;/FieldUsage&gt;&lt;FieldDataType&gt;4&lt;/FieldDataType&gt;&lt;/CustomFields&gt;&lt;CustomFields diffgr:id=&quot;CustomFields9&quot; msdata:rowOrder=&quot;8&quot; xmlns=&quot;http://tempuri.org/CDocDataSet.xsd&quot;&gt;&lt;DocID&gt;-360633621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10&quot; msdata:rowOrder=&quot;9&quot; xmlns=&quot;http://tempuri.org/CDocDataSet.xsd&quot;&gt;&lt;DocID&gt;-360633621&lt;/DocID&gt;&lt;FieldID&gt;22&lt;/FieldID&gt;&lt;PrincipalID&gt;0&lt;/PrincipalID&gt;&lt;DateValue&gt;2021-06-24T00:00:00+03:00&lt;/DateValue&gt;&lt;FieldName&gt;סוף תקופת התקשרות&lt;/FieldName&gt;&lt;FieldDisplayString&gt;24/06/2021 00:00&lt;/FieldDisplayString&gt;&lt;FieldUsage&gt;1&lt;/FieldUsage&gt;&lt;FieldDataType&gt;2&lt;/FieldDataType&gt;&lt;/CustomFields&gt;&lt;CustomFields diffgr:id=&quot;CustomFields11&quot; msdata:rowOrder=&quot;10&quot; xmlns=&quot;http://tempuri.org/CDocDataSet.xsd&quot;&gt;&lt;DocID&gt;-360633621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12&quot; msdata:rowOrder=&quot;11&quot; xmlns=&quot;http://tempuri.org/CDocDataSet.xsd&quot;&gt;&lt;DocID&gt;-360633621&lt;/DocID&gt;&lt;FieldID&gt;21&lt;/FieldID&gt;&lt;PrincipalID&gt;0&lt;/PrincipalID&gt;&lt;DateValue&gt;2021-04-22T00:00:00+03:00&lt;/DateValue&gt;&lt;FieldName&gt;תאריך הבקשה&lt;/FieldName&gt;&lt;FieldDisplayString&gt;22/04/2021 00:00&lt;/FieldDisplayString&gt;&lt;FieldUsage&gt;1&lt;/FieldUsage&gt;&lt;FieldDataType&gt;2&lt;/FieldDataType&gt;&lt;/CustomFields&gt;&lt;CustomFields diffgr:id=&quot;CustomFields13&quot; msdata:rowOrder=&quot;12&quot; xmlns=&quot;http://tempuri.org/CDocDataSet.xsd&quot;&gt;&lt;DocID&gt;-360633621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4&quot; msdata:rowOrder=&quot;13&quot; xmlns=&quot;http://tempuri.org/CDocDataSet.xsd&quot;&gt;&lt;DocID&gt;-360633621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5&quot; msdata:rowOrder=&quot;14&quot; xmlns=&quot;http://tempuri.org/CDocDataSet.xsd&quot;&gt;&lt;DocID&gt;-360633621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16&quot; msdata:rowOrder=&quot;15&quot; xmlns=&quot;http://tempuri.org/CDocDataSet.xsd&quot;&gt;&lt;DocID&gt;-360633621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17&quot; msdata:rowOrder=&quot;16&quot; xmlns=&quot;http://tempuri.org/CDocDataSet.xsd&quot;&gt;&lt;DocID&gt;-360633621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19&quot; msdata:rowOrder=&quot;18&quot; xmlns=&quot;http://tempuri.org/CDocDataSet.xsd&quot;&gt;&lt;DocID&gt;-360633621&lt;/DocID&gt;&lt;FieldID&gt;38&lt;/FieldID&gt;&lt;PrincipalID&gt;0&lt;/PrincipalID&gt;&lt;StringValue&gt; 17060  - 906&lt;/StringValue&gt;&lt;FieldName&gt;מספר הבקשה&lt;/FieldName&gt;&lt;FieldDisplayString&gt; 17060  - 906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3F39BA"/>
    <w:rsid w:val="00006CB8"/>
    <w:rsid w:val="0002110F"/>
    <w:rsid w:val="000927B3"/>
    <w:rsid w:val="00095504"/>
    <w:rsid w:val="000A27A9"/>
    <w:rsid w:val="000C45D6"/>
    <w:rsid w:val="000D195C"/>
    <w:rsid w:val="000D5562"/>
    <w:rsid w:val="000E1743"/>
    <w:rsid w:val="00143D9D"/>
    <w:rsid w:val="00151286"/>
    <w:rsid w:val="00163D2C"/>
    <w:rsid w:val="00170167"/>
    <w:rsid w:val="00175B12"/>
    <w:rsid w:val="001867EB"/>
    <w:rsid w:val="0019747D"/>
    <w:rsid w:val="001B727F"/>
    <w:rsid w:val="001D2CF9"/>
    <w:rsid w:val="001E5552"/>
    <w:rsid w:val="001F3AA6"/>
    <w:rsid w:val="00207D7D"/>
    <w:rsid w:val="00233612"/>
    <w:rsid w:val="00245BD5"/>
    <w:rsid w:val="0024707D"/>
    <w:rsid w:val="00274A53"/>
    <w:rsid w:val="00286E8B"/>
    <w:rsid w:val="002B6AAC"/>
    <w:rsid w:val="002C2F38"/>
    <w:rsid w:val="002D1C2B"/>
    <w:rsid w:val="002E6FC7"/>
    <w:rsid w:val="00306F7B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39BA"/>
    <w:rsid w:val="003F4A4C"/>
    <w:rsid w:val="004624F3"/>
    <w:rsid w:val="00474355"/>
    <w:rsid w:val="00495B37"/>
    <w:rsid w:val="004B7345"/>
    <w:rsid w:val="004C3D3C"/>
    <w:rsid w:val="004D237A"/>
    <w:rsid w:val="0050396C"/>
    <w:rsid w:val="0050491E"/>
    <w:rsid w:val="00515A0E"/>
    <w:rsid w:val="0052429D"/>
    <w:rsid w:val="005466D5"/>
    <w:rsid w:val="005B4226"/>
    <w:rsid w:val="005C10C8"/>
    <w:rsid w:val="005C3533"/>
    <w:rsid w:val="005C46E9"/>
    <w:rsid w:val="00657CA0"/>
    <w:rsid w:val="0066062F"/>
    <w:rsid w:val="006A4789"/>
    <w:rsid w:val="006A687A"/>
    <w:rsid w:val="006B5A2D"/>
    <w:rsid w:val="006D5C5F"/>
    <w:rsid w:val="007035A7"/>
    <w:rsid w:val="0071035B"/>
    <w:rsid w:val="00721658"/>
    <w:rsid w:val="00737691"/>
    <w:rsid w:val="0074642A"/>
    <w:rsid w:val="007504DE"/>
    <w:rsid w:val="007672EA"/>
    <w:rsid w:val="00772FFC"/>
    <w:rsid w:val="00776D2F"/>
    <w:rsid w:val="00787C7D"/>
    <w:rsid w:val="007A3062"/>
    <w:rsid w:val="007A5DB4"/>
    <w:rsid w:val="007F153F"/>
    <w:rsid w:val="007F7CA5"/>
    <w:rsid w:val="008363FD"/>
    <w:rsid w:val="00852F6C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10AA2"/>
    <w:rsid w:val="00B262AD"/>
    <w:rsid w:val="00B5089D"/>
    <w:rsid w:val="00B537DC"/>
    <w:rsid w:val="00B54BE7"/>
    <w:rsid w:val="00B7371C"/>
    <w:rsid w:val="00B854C2"/>
    <w:rsid w:val="00BC4E8E"/>
    <w:rsid w:val="00BF7EA0"/>
    <w:rsid w:val="00C241D9"/>
    <w:rsid w:val="00C754CF"/>
    <w:rsid w:val="00C87064"/>
    <w:rsid w:val="00CB0747"/>
    <w:rsid w:val="00CB4F78"/>
    <w:rsid w:val="00CD6C0C"/>
    <w:rsid w:val="00D042C1"/>
    <w:rsid w:val="00D112AD"/>
    <w:rsid w:val="00D17138"/>
    <w:rsid w:val="00D2030E"/>
    <w:rsid w:val="00DB179F"/>
    <w:rsid w:val="00DB51EB"/>
    <w:rsid w:val="00DE3BF3"/>
    <w:rsid w:val="00DF1DFE"/>
    <w:rsid w:val="00DF2A82"/>
    <w:rsid w:val="00DF792C"/>
    <w:rsid w:val="00E3341D"/>
    <w:rsid w:val="00E5132C"/>
    <w:rsid w:val="00E561E3"/>
    <w:rsid w:val="00E65334"/>
    <w:rsid w:val="00E727C6"/>
    <w:rsid w:val="00E80A37"/>
    <w:rsid w:val="00E85A1A"/>
    <w:rsid w:val="00ED502C"/>
    <w:rsid w:val="00ED6D5C"/>
    <w:rsid w:val="00EE24CF"/>
    <w:rsid w:val="00EE43E5"/>
    <w:rsid w:val="00EF6F9F"/>
    <w:rsid w:val="00F0620D"/>
    <w:rsid w:val="00F35A96"/>
    <w:rsid w:val="00F5735C"/>
    <w:rsid w:val="00F6611C"/>
    <w:rsid w:val="00F831CB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7409E588"/>
  <w15:chartTrackingRefBased/>
  <w15:docId w15:val="{B428824F-2D4E-49BE-9114-AABFC7E5B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paragraph" w:styleId="NormalWeb">
    <w:name w:val="Normal (Web)"/>
    <w:basedOn w:val="a"/>
    <w:uiPriority w:val="99"/>
    <w:unhideWhenUsed/>
    <w:rsid w:val="003F39BA"/>
    <w:pPr>
      <w:overflowPunct/>
      <w:autoSpaceDE/>
      <w:autoSpaceDN/>
      <w:bidi w:val="0"/>
      <w:adjustRightInd/>
      <w:spacing w:after="150"/>
      <w:textAlignment w:val="auto"/>
    </w:pPr>
    <w:rPr>
      <w:rFonts w:cs="Times New Roman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083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7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4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09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74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74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822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0810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043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9012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2272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528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22963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351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odely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odely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CA4C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A2CD5D-6217-4B64-B5F7-6FAF49F54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tmpCA4C.tmp</Template>
  <TotalTime>121</TotalTime>
  <Pages>2</Pages>
  <Words>394</Words>
  <Characters>2248</Characters>
  <Application>Microsoft Office Word</Application>
  <DocSecurity>8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2637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ישר אודל</cp:lastModifiedBy>
  <cp:revision>16</cp:revision>
  <cp:lastPrinted>2021-05-05T08:14:00Z</cp:lastPrinted>
  <dcterms:created xsi:type="dcterms:W3CDTF">2021-04-22T11:07:00Z</dcterms:created>
  <dcterms:modified xsi:type="dcterms:W3CDTF">2021-05-05T08:15:00Z</dcterms:modified>
</cp:coreProperties>
</file>